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F3" w:rsidRPr="00FB7C60" w:rsidRDefault="001A15F3" w:rsidP="00C97B78">
      <w:pPr>
        <w:jc w:val="center"/>
        <w:rPr>
          <w:b/>
          <w:i/>
          <w:sz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left:0;text-align:left;margin-left:-39.05pt;margin-top:2.3pt;width:93.05pt;height:78.7pt;z-index:-251658240;visibility:visible">
            <v:imagedata r:id="rId4" o:title=""/>
          </v:shape>
        </w:pict>
      </w:r>
      <w:r w:rsidRPr="00FB7C60">
        <w:rPr>
          <w:b/>
          <w:i/>
          <w:sz w:val="30"/>
        </w:rPr>
        <w:t>VII Mikołajkowe Pływanie w Gminie Chełmiec</w:t>
      </w:r>
    </w:p>
    <w:p w:rsidR="001A15F3" w:rsidRPr="00FB7C60" w:rsidRDefault="001A15F3" w:rsidP="005474F3">
      <w:pPr>
        <w:rPr>
          <w:b/>
          <w:i/>
          <w:sz w:val="4"/>
        </w:rPr>
      </w:pPr>
    </w:p>
    <w:p w:rsidR="001A15F3" w:rsidRPr="00FB7C60" w:rsidRDefault="001A15F3" w:rsidP="00CC2D56">
      <w:pPr>
        <w:pStyle w:val="BodyTextIndent"/>
        <w:spacing w:line="312" w:lineRule="auto"/>
        <w:ind w:left="0"/>
        <w:rPr>
          <w:b/>
          <w:bCs/>
          <w:sz w:val="22"/>
          <w:szCs w:val="24"/>
        </w:rPr>
      </w:pPr>
      <w:r w:rsidRPr="00FB7C60">
        <w:rPr>
          <w:b/>
          <w:bCs/>
          <w:sz w:val="22"/>
          <w:szCs w:val="24"/>
        </w:rPr>
        <w:t xml:space="preserve">                             Dziewczęta oddziały specjalne           styl dowolny </w:t>
      </w:r>
      <w:smartTag w:uri="urn:schemas-microsoft-com:office:smarttags" w:element="metricconverter">
        <w:smartTagPr>
          <w:attr w:name="ProductID" w:val="25 m"/>
        </w:smartTagPr>
        <w:r w:rsidRPr="00FB7C60">
          <w:rPr>
            <w:b/>
            <w:bCs/>
            <w:sz w:val="22"/>
            <w:szCs w:val="24"/>
          </w:rPr>
          <w:t>25 m</w:t>
        </w:r>
      </w:smartTag>
    </w:p>
    <w:p w:rsidR="001A15F3" w:rsidRPr="00FB7C60" w:rsidRDefault="001A15F3" w:rsidP="00C97B78">
      <w:pPr>
        <w:pStyle w:val="BodyTextIndent"/>
        <w:spacing w:line="312" w:lineRule="auto"/>
        <w:ind w:left="0"/>
        <w:jc w:val="center"/>
        <w:rPr>
          <w:b/>
          <w:bCs/>
          <w:sz w:val="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707F26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07F26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Mróz Gabriela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0:21,50</w:t>
            </w:r>
          </w:p>
        </w:tc>
      </w:tr>
      <w:tr w:rsidR="001A15F3" w:rsidRPr="00FB7C60" w:rsidTr="00707F26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Świgut Alicja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0:26,13</w:t>
            </w:r>
          </w:p>
        </w:tc>
      </w:tr>
      <w:tr w:rsidR="001A15F3" w:rsidRPr="00FB7C60" w:rsidTr="00707F26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Twardowska Maria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0:40,12</w:t>
            </w:r>
          </w:p>
        </w:tc>
      </w:tr>
    </w:tbl>
    <w:p w:rsidR="001A15F3" w:rsidRPr="00FB7C60" w:rsidRDefault="001A15F3" w:rsidP="0078695D">
      <w:pPr>
        <w:pStyle w:val="BodyTextIndent"/>
        <w:spacing w:line="312" w:lineRule="auto"/>
        <w:ind w:left="0"/>
        <w:jc w:val="center"/>
        <w:rPr>
          <w:b/>
          <w:bCs/>
          <w:sz w:val="6"/>
          <w:szCs w:val="24"/>
        </w:rPr>
      </w:pPr>
    </w:p>
    <w:p w:rsidR="001A15F3" w:rsidRPr="00FB7C60" w:rsidRDefault="001A15F3" w:rsidP="0078695D">
      <w:pPr>
        <w:pStyle w:val="BodyTextIndent"/>
        <w:spacing w:line="312" w:lineRule="auto"/>
        <w:ind w:left="0"/>
        <w:rPr>
          <w:b/>
          <w:bCs/>
          <w:sz w:val="22"/>
          <w:szCs w:val="24"/>
        </w:rPr>
      </w:pPr>
      <w:r w:rsidRPr="00FB7C60">
        <w:rPr>
          <w:b/>
          <w:bCs/>
          <w:sz w:val="22"/>
          <w:szCs w:val="24"/>
        </w:rPr>
        <w:t xml:space="preserve">                             Chłopcy oddziały specjalne           styl dowolny </w:t>
      </w:r>
      <w:smartTag w:uri="urn:schemas-microsoft-com:office:smarttags" w:element="metricconverter">
        <w:smartTagPr>
          <w:attr w:name="ProductID" w:val="25 m"/>
        </w:smartTagPr>
        <w:r w:rsidRPr="00FB7C60">
          <w:rPr>
            <w:b/>
            <w:bCs/>
            <w:sz w:val="22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8"/>
        <w:gridCol w:w="1761"/>
      </w:tblGrid>
      <w:tr w:rsidR="001A15F3" w:rsidRPr="00FB7C60" w:rsidTr="006C6C5C">
        <w:trPr>
          <w:trHeight w:val="367"/>
          <w:jc w:val="center"/>
        </w:trPr>
        <w:tc>
          <w:tcPr>
            <w:tcW w:w="4168" w:type="dxa"/>
          </w:tcPr>
          <w:p w:rsidR="001A15F3" w:rsidRPr="00FB7C60" w:rsidRDefault="001A15F3" w:rsidP="00A058DD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61" w:type="dxa"/>
          </w:tcPr>
          <w:p w:rsidR="001A15F3" w:rsidRPr="00FB7C60" w:rsidRDefault="001A15F3" w:rsidP="00A058DD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6C6C5C">
        <w:trPr>
          <w:trHeight w:val="381"/>
          <w:jc w:val="center"/>
        </w:trPr>
        <w:tc>
          <w:tcPr>
            <w:tcW w:w="4168" w:type="dxa"/>
          </w:tcPr>
          <w:p w:rsidR="001A15F3" w:rsidRPr="00FB7C60" w:rsidRDefault="001A15F3" w:rsidP="00A058DD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Jasiński Kacper</w:t>
            </w:r>
          </w:p>
        </w:tc>
        <w:tc>
          <w:tcPr>
            <w:tcW w:w="1761" w:type="dxa"/>
          </w:tcPr>
          <w:p w:rsidR="001A15F3" w:rsidRPr="00FB7C60" w:rsidRDefault="001A15F3" w:rsidP="00A058DD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0:20,23</w:t>
            </w:r>
          </w:p>
        </w:tc>
      </w:tr>
    </w:tbl>
    <w:p w:rsidR="001A15F3" w:rsidRPr="00FB7C60" w:rsidRDefault="001A15F3" w:rsidP="008537A0">
      <w:pPr>
        <w:pStyle w:val="BodyTextIndent"/>
        <w:spacing w:line="312" w:lineRule="auto"/>
        <w:ind w:left="0"/>
        <w:rPr>
          <w:b/>
          <w:bCs/>
          <w:sz w:val="4"/>
          <w:szCs w:val="24"/>
        </w:rPr>
      </w:pPr>
    </w:p>
    <w:p w:rsidR="001A15F3" w:rsidRPr="00FB7C60" w:rsidRDefault="001A15F3" w:rsidP="008537A0">
      <w:pPr>
        <w:pStyle w:val="BodyTextIndent"/>
        <w:spacing w:line="312" w:lineRule="auto"/>
        <w:ind w:left="0"/>
        <w:rPr>
          <w:b/>
          <w:bCs/>
          <w:sz w:val="22"/>
          <w:szCs w:val="24"/>
        </w:rPr>
      </w:pPr>
      <w:r w:rsidRPr="00FB7C60">
        <w:rPr>
          <w:b/>
          <w:bCs/>
          <w:sz w:val="22"/>
          <w:szCs w:val="24"/>
        </w:rPr>
        <w:t xml:space="preserve">                           Dziewczęta rocznik 2017 i młodsze    styl dowolny </w:t>
      </w:r>
      <w:smartTag w:uri="urn:schemas-microsoft-com:office:smarttags" w:element="metricconverter">
        <w:smartTagPr>
          <w:attr w:name="ProductID" w:val="25 m"/>
        </w:smartTagPr>
        <w:r w:rsidRPr="00FB7C60">
          <w:rPr>
            <w:b/>
            <w:bCs/>
            <w:sz w:val="22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2"/>
        <w:gridCol w:w="1730"/>
      </w:tblGrid>
      <w:tr w:rsidR="001A15F3" w:rsidRPr="00FB7C60" w:rsidTr="00D87B3D">
        <w:trPr>
          <w:jc w:val="center"/>
        </w:trPr>
        <w:tc>
          <w:tcPr>
            <w:tcW w:w="4242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D87B3D">
        <w:trPr>
          <w:jc w:val="center"/>
        </w:trPr>
        <w:tc>
          <w:tcPr>
            <w:tcW w:w="4242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Wastag Aleksandra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0:32,94</w:t>
            </w:r>
          </w:p>
        </w:tc>
      </w:tr>
      <w:tr w:rsidR="001A15F3" w:rsidRPr="00FB7C60" w:rsidTr="00D87B3D">
        <w:trPr>
          <w:jc w:val="center"/>
        </w:trPr>
        <w:tc>
          <w:tcPr>
            <w:tcW w:w="4242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Majdecka Róża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0:34,22</w:t>
            </w:r>
          </w:p>
        </w:tc>
      </w:tr>
      <w:tr w:rsidR="001A15F3" w:rsidRPr="00FB7C60" w:rsidTr="00D87B3D">
        <w:trPr>
          <w:jc w:val="center"/>
        </w:trPr>
        <w:tc>
          <w:tcPr>
            <w:tcW w:w="4242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Ochoda Emilia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0:35,82</w:t>
            </w:r>
          </w:p>
        </w:tc>
      </w:tr>
    </w:tbl>
    <w:p w:rsidR="001A15F3" w:rsidRPr="00FB7C60" w:rsidRDefault="001A15F3" w:rsidP="005474F3">
      <w:pPr>
        <w:rPr>
          <w:sz w:val="4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30"/>
        <w:gridCol w:w="1970"/>
      </w:tblGrid>
      <w:tr w:rsidR="001A15F3" w:rsidRPr="00FB7C60" w:rsidTr="00342B61">
        <w:trPr>
          <w:trHeight w:val="353"/>
        </w:trPr>
        <w:tc>
          <w:tcPr>
            <w:tcW w:w="4030" w:type="dxa"/>
          </w:tcPr>
          <w:p w:rsidR="001A15F3" w:rsidRPr="00FB7C60" w:rsidRDefault="001A15F3" w:rsidP="007358BF">
            <w:pPr>
              <w:rPr>
                <w:b/>
                <w:i/>
                <w:sz w:val="22"/>
              </w:rPr>
            </w:pPr>
            <w:r w:rsidRPr="00FB7C60">
              <w:rPr>
                <w:sz w:val="22"/>
              </w:rPr>
              <w:t xml:space="preserve"> </w:t>
            </w: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970" w:type="dxa"/>
          </w:tcPr>
          <w:p w:rsidR="001A15F3" w:rsidRPr="00FB7C60" w:rsidRDefault="001A15F3" w:rsidP="005474F3">
            <w:pPr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342B61">
        <w:trPr>
          <w:trHeight w:val="333"/>
        </w:trPr>
        <w:tc>
          <w:tcPr>
            <w:tcW w:w="403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Magiera Laura</w:t>
            </w:r>
          </w:p>
        </w:tc>
        <w:tc>
          <w:tcPr>
            <w:tcW w:w="197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0:40,12</w:t>
            </w:r>
          </w:p>
        </w:tc>
      </w:tr>
      <w:tr w:rsidR="001A15F3" w:rsidRPr="00FB7C60" w:rsidTr="00342B61">
        <w:trPr>
          <w:trHeight w:val="353"/>
        </w:trPr>
        <w:tc>
          <w:tcPr>
            <w:tcW w:w="403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Wideł Blanka</w:t>
            </w:r>
          </w:p>
        </w:tc>
        <w:tc>
          <w:tcPr>
            <w:tcW w:w="197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0:49,75</w:t>
            </w:r>
          </w:p>
        </w:tc>
      </w:tr>
      <w:tr w:rsidR="001A15F3" w:rsidRPr="00FB7C60" w:rsidTr="00342B61">
        <w:trPr>
          <w:trHeight w:val="333"/>
        </w:trPr>
        <w:tc>
          <w:tcPr>
            <w:tcW w:w="403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Kantor Róża</w:t>
            </w:r>
          </w:p>
        </w:tc>
        <w:tc>
          <w:tcPr>
            <w:tcW w:w="197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0:59,16</w:t>
            </w:r>
          </w:p>
        </w:tc>
      </w:tr>
      <w:tr w:rsidR="001A15F3" w:rsidRPr="00FB7C60" w:rsidTr="00342B61">
        <w:trPr>
          <w:trHeight w:val="333"/>
        </w:trPr>
        <w:tc>
          <w:tcPr>
            <w:tcW w:w="403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Drzewińska Pelagia</w:t>
            </w:r>
          </w:p>
        </w:tc>
        <w:tc>
          <w:tcPr>
            <w:tcW w:w="197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1:00,22</w:t>
            </w:r>
          </w:p>
        </w:tc>
      </w:tr>
      <w:tr w:rsidR="001A15F3" w:rsidRPr="00FB7C60" w:rsidTr="00342B61">
        <w:trPr>
          <w:trHeight w:val="333"/>
        </w:trPr>
        <w:tc>
          <w:tcPr>
            <w:tcW w:w="403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Twardowska Kamila</w:t>
            </w:r>
            <w:r w:rsidRPr="00FB7C60">
              <w:rPr>
                <w:sz w:val="22"/>
              </w:rPr>
              <w:tab/>
            </w:r>
          </w:p>
        </w:tc>
        <w:tc>
          <w:tcPr>
            <w:tcW w:w="1970" w:type="dxa"/>
          </w:tcPr>
          <w:p w:rsidR="001A15F3" w:rsidRPr="00FB7C60" w:rsidRDefault="001A15F3" w:rsidP="005474F3">
            <w:pPr>
              <w:rPr>
                <w:sz w:val="22"/>
              </w:rPr>
            </w:pPr>
            <w:r w:rsidRPr="00FB7C60">
              <w:rPr>
                <w:sz w:val="22"/>
              </w:rPr>
              <w:t>1:06,22</w:t>
            </w:r>
          </w:p>
        </w:tc>
      </w:tr>
    </w:tbl>
    <w:p w:rsidR="001A15F3" w:rsidRPr="00342B61" w:rsidRDefault="001A15F3" w:rsidP="005474F3">
      <w:pPr>
        <w:rPr>
          <w:sz w:val="2"/>
        </w:rPr>
      </w:pPr>
    </w:p>
    <w:p w:rsidR="001A15F3" w:rsidRPr="00FB7C60" w:rsidRDefault="001A15F3" w:rsidP="005474F3">
      <w:pPr>
        <w:rPr>
          <w:sz w:val="4"/>
        </w:rPr>
      </w:pPr>
    </w:p>
    <w:p w:rsidR="001A15F3" w:rsidRPr="00FB7C60" w:rsidRDefault="001A15F3" w:rsidP="00C97B78">
      <w:pPr>
        <w:pStyle w:val="BodyTextIndent"/>
        <w:spacing w:line="312" w:lineRule="auto"/>
        <w:ind w:left="0"/>
        <w:jc w:val="center"/>
        <w:rPr>
          <w:b/>
          <w:bCs/>
          <w:sz w:val="22"/>
          <w:szCs w:val="24"/>
        </w:rPr>
      </w:pPr>
      <w:r w:rsidRPr="00FB7C60">
        <w:rPr>
          <w:b/>
          <w:bCs/>
          <w:sz w:val="22"/>
          <w:szCs w:val="24"/>
        </w:rPr>
        <w:t xml:space="preserve">Chłopcy rocznik 2017 i młodsi       </w:t>
      </w:r>
      <w:r w:rsidRPr="00FB7C60">
        <w:rPr>
          <w:b/>
          <w:bCs/>
          <w:sz w:val="22"/>
          <w:szCs w:val="24"/>
        </w:rPr>
        <w:tab/>
        <w:t xml:space="preserve">styl dowolny </w:t>
      </w:r>
      <w:smartTag w:uri="urn:schemas-microsoft-com:office:smarttags" w:element="metricconverter">
        <w:smartTagPr>
          <w:attr w:name="ProductID" w:val="25 m"/>
        </w:smartTagPr>
        <w:r w:rsidRPr="00FB7C60">
          <w:rPr>
            <w:b/>
            <w:bCs/>
            <w:sz w:val="22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20"/>
        <w:gridCol w:w="1721"/>
      </w:tblGrid>
      <w:tr w:rsidR="001A15F3" w:rsidRPr="00FB7C60" w:rsidTr="00D87B3D">
        <w:trPr>
          <w:trHeight w:val="367"/>
          <w:jc w:val="center"/>
        </w:trPr>
        <w:tc>
          <w:tcPr>
            <w:tcW w:w="422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21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D87B3D">
        <w:trPr>
          <w:trHeight w:val="382"/>
          <w:jc w:val="center"/>
        </w:trPr>
        <w:tc>
          <w:tcPr>
            <w:tcW w:w="4220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Kostrzewa Miłosz</w:t>
            </w:r>
          </w:p>
        </w:tc>
        <w:tc>
          <w:tcPr>
            <w:tcW w:w="1721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0:37,75</w:t>
            </w:r>
          </w:p>
        </w:tc>
      </w:tr>
      <w:tr w:rsidR="001A15F3" w:rsidRPr="00FB7C60" w:rsidTr="00D87B3D">
        <w:trPr>
          <w:trHeight w:val="382"/>
          <w:jc w:val="center"/>
        </w:trPr>
        <w:tc>
          <w:tcPr>
            <w:tcW w:w="4220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Bobrowski Franciszek</w:t>
            </w:r>
          </w:p>
        </w:tc>
        <w:tc>
          <w:tcPr>
            <w:tcW w:w="1721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0:41,51</w:t>
            </w:r>
          </w:p>
        </w:tc>
      </w:tr>
      <w:tr w:rsidR="001A15F3" w:rsidRPr="00FB7C60" w:rsidTr="00D87B3D">
        <w:trPr>
          <w:trHeight w:val="367"/>
          <w:jc w:val="center"/>
        </w:trPr>
        <w:tc>
          <w:tcPr>
            <w:tcW w:w="4220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Skoczeń Dominik</w:t>
            </w:r>
          </w:p>
        </w:tc>
        <w:tc>
          <w:tcPr>
            <w:tcW w:w="1721" w:type="dxa"/>
          </w:tcPr>
          <w:p w:rsidR="001A15F3" w:rsidRPr="00FB7C60" w:rsidRDefault="001A15F3" w:rsidP="007358BF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0:44,40</w:t>
            </w:r>
          </w:p>
        </w:tc>
      </w:tr>
    </w:tbl>
    <w:p w:rsidR="001A15F3" w:rsidRPr="00FB7C60" w:rsidRDefault="001A15F3" w:rsidP="00C97B78">
      <w:pPr>
        <w:jc w:val="center"/>
        <w:rPr>
          <w:sz w:val="4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97"/>
        <w:gridCol w:w="2003"/>
      </w:tblGrid>
      <w:tr w:rsidR="001A15F3" w:rsidRPr="00FB7C60" w:rsidTr="009A1C08">
        <w:trPr>
          <w:trHeight w:val="291"/>
        </w:trPr>
        <w:tc>
          <w:tcPr>
            <w:tcW w:w="3997" w:type="dxa"/>
          </w:tcPr>
          <w:p w:rsidR="001A15F3" w:rsidRPr="00FB7C60" w:rsidRDefault="001A15F3" w:rsidP="00E44F0E">
            <w:pPr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ab/>
              <w:t>Nazwisko i imię</w:t>
            </w:r>
          </w:p>
        </w:tc>
        <w:tc>
          <w:tcPr>
            <w:tcW w:w="2003" w:type="dxa"/>
          </w:tcPr>
          <w:p w:rsidR="001A15F3" w:rsidRPr="00FB7C60" w:rsidRDefault="001A15F3" w:rsidP="00E44F0E">
            <w:pPr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9A1C08">
        <w:trPr>
          <w:trHeight w:val="275"/>
        </w:trPr>
        <w:tc>
          <w:tcPr>
            <w:tcW w:w="3997" w:type="dxa"/>
          </w:tcPr>
          <w:p w:rsidR="001A15F3" w:rsidRPr="00FB7C60" w:rsidRDefault="001A15F3" w:rsidP="007358BF">
            <w:pPr>
              <w:rPr>
                <w:sz w:val="22"/>
              </w:rPr>
            </w:pPr>
            <w:r w:rsidRPr="00FB7C60">
              <w:rPr>
                <w:sz w:val="22"/>
              </w:rPr>
              <w:t xml:space="preserve"> Sach Filip</w:t>
            </w:r>
            <w:r w:rsidRPr="00FB7C60">
              <w:rPr>
                <w:sz w:val="22"/>
              </w:rPr>
              <w:tab/>
            </w:r>
          </w:p>
        </w:tc>
        <w:tc>
          <w:tcPr>
            <w:tcW w:w="2003" w:type="dxa"/>
          </w:tcPr>
          <w:p w:rsidR="001A15F3" w:rsidRPr="00FB7C60" w:rsidRDefault="001A15F3" w:rsidP="00E44F0E">
            <w:pPr>
              <w:jc w:val="center"/>
              <w:rPr>
                <w:sz w:val="22"/>
              </w:rPr>
            </w:pPr>
            <w:r w:rsidRPr="00FB7C60">
              <w:rPr>
                <w:sz w:val="22"/>
              </w:rPr>
              <w:t xml:space="preserve">      0:47,91</w:t>
            </w:r>
            <w:r w:rsidRPr="00FB7C60">
              <w:rPr>
                <w:sz w:val="22"/>
              </w:rPr>
              <w:tab/>
            </w:r>
          </w:p>
        </w:tc>
      </w:tr>
      <w:tr w:rsidR="001A15F3" w:rsidRPr="00FB7C60" w:rsidTr="009A1C08">
        <w:trPr>
          <w:trHeight w:val="275"/>
        </w:trPr>
        <w:tc>
          <w:tcPr>
            <w:tcW w:w="3997" w:type="dxa"/>
          </w:tcPr>
          <w:p w:rsidR="001A15F3" w:rsidRPr="00FB7C60" w:rsidRDefault="001A15F3" w:rsidP="007358BF">
            <w:pPr>
              <w:rPr>
                <w:sz w:val="22"/>
              </w:rPr>
            </w:pPr>
            <w:r w:rsidRPr="00FB7C60">
              <w:rPr>
                <w:sz w:val="22"/>
              </w:rPr>
              <w:t>Krok Adam</w:t>
            </w:r>
            <w:r w:rsidRPr="00FB7C60">
              <w:rPr>
                <w:sz w:val="22"/>
              </w:rPr>
              <w:tab/>
            </w:r>
          </w:p>
        </w:tc>
        <w:tc>
          <w:tcPr>
            <w:tcW w:w="2003" w:type="dxa"/>
          </w:tcPr>
          <w:p w:rsidR="001A15F3" w:rsidRPr="00FB7C60" w:rsidRDefault="001A15F3" w:rsidP="00E44F0E">
            <w:pPr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0:52,36</w:t>
            </w:r>
          </w:p>
        </w:tc>
      </w:tr>
      <w:tr w:rsidR="001A15F3" w:rsidRPr="00FB7C60" w:rsidTr="009A1C08">
        <w:trPr>
          <w:trHeight w:val="275"/>
        </w:trPr>
        <w:tc>
          <w:tcPr>
            <w:tcW w:w="3997" w:type="dxa"/>
          </w:tcPr>
          <w:p w:rsidR="001A15F3" w:rsidRPr="00FB7C60" w:rsidRDefault="001A15F3" w:rsidP="007358BF">
            <w:pPr>
              <w:rPr>
                <w:sz w:val="22"/>
              </w:rPr>
            </w:pPr>
            <w:r w:rsidRPr="00FB7C60">
              <w:rPr>
                <w:sz w:val="22"/>
              </w:rPr>
              <w:t>Czapski Roch</w:t>
            </w:r>
          </w:p>
        </w:tc>
        <w:tc>
          <w:tcPr>
            <w:tcW w:w="2003" w:type="dxa"/>
          </w:tcPr>
          <w:p w:rsidR="001A15F3" w:rsidRPr="00FB7C60" w:rsidRDefault="001A15F3" w:rsidP="00E44F0E">
            <w:pPr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1:06,54</w:t>
            </w:r>
          </w:p>
        </w:tc>
      </w:tr>
      <w:tr w:rsidR="001A15F3" w:rsidRPr="00FB7C60" w:rsidTr="009A1C08">
        <w:trPr>
          <w:trHeight w:val="275"/>
        </w:trPr>
        <w:tc>
          <w:tcPr>
            <w:tcW w:w="3997" w:type="dxa"/>
          </w:tcPr>
          <w:p w:rsidR="001A15F3" w:rsidRPr="00FB7C60" w:rsidRDefault="001A15F3" w:rsidP="007358BF">
            <w:pPr>
              <w:rPr>
                <w:sz w:val="22"/>
              </w:rPr>
            </w:pPr>
            <w:r w:rsidRPr="00FB7C60">
              <w:rPr>
                <w:sz w:val="22"/>
              </w:rPr>
              <w:t>Wal Maciej</w:t>
            </w:r>
            <w:r w:rsidRPr="00FB7C60">
              <w:rPr>
                <w:sz w:val="22"/>
              </w:rPr>
              <w:tab/>
            </w:r>
          </w:p>
        </w:tc>
        <w:tc>
          <w:tcPr>
            <w:tcW w:w="2003" w:type="dxa"/>
          </w:tcPr>
          <w:p w:rsidR="001A15F3" w:rsidRPr="00FB7C60" w:rsidRDefault="001A15F3" w:rsidP="00E44F0E">
            <w:pPr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1:15,79</w:t>
            </w:r>
          </w:p>
        </w:tc>
      </w:tr>
    </w:tbl>
    <w:p w:rsidR="001A15F3" w:rsidRPr="00FB7C60" w:rsidRDefault="001A15F3" w:rsidP="00C97B78">
      <w:pPr>
        <w:jc w:val="center"/>
        <w:rPr>
          <w:sz w:val="4"/>
        </w:rPr>
      </w:pPr>
    </w:p>
    <w:p w:rsidR="001A15F3" w:rsidRPr="00FB7C60" w:rsidRDefault="001A15F3" w:rsidP="00C97B78">
      <w:pPr>
        <w:pStyle w:val="BodyTextIndent"/>
        <w:spacing w:line="312" w:lineRule="auto"/>
        <w:ind w:left="0"/>
        <w:jc w:val="center"/>
        <w:rPr>
          <w:b/>
          <w:bCs/>
          <w:sz w:val="22"/>
          <w:szCs w:val="24"/>
        </w:rPr>
      </w:pPr>
      <w:r w:rsidRPr="00FB7C60">
        <w:rPr>
          <w:b/>
          <w:bCs/>
          <w:sz w:val="22"/>
          <w:szCs w:val="24"/>
        </w:rPr>
        <w:t xml:space="preserve">Dziewczęta rocznik 2016 – 2015              styl dowolny </w:t>
      </w:r>
      <w:smartTag w:uri="urn:schemas-microsoft-com:office:smarttags" w:element="metricconverter">
        <w:smartTagPr>
          <w:attr w:name="ProductID" w:val="25 m"/>
        </w:smartTagPr>
        <w:r w:rsidRPr="00FB7C60">
          <w:rPr>
            <w:b/>
            <w:bCs/>
            <w:sz w:val="22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843"/>
      </w:tblGrid>
      <w:tr w:rsidR="001A15F3" w:rsidRPr="00FB7C60" w:rsidTr="009A1C08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843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9A1C08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Cebula Nikola</w:t>
            </w:r>
          </w:p>
        </w:tc>
        <w:tc>
          <w:tcPr>
            <w:tcW w:w="1843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0:21,52</w:t>
            </w:r>
          </w:p>
        </w:tc>
      </w:tr>
      <w:tr w:rsidR="001A15F3" w:rsidRPr="00FB7C60" w:rsidTr="009A1C08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Południak Hanna</w:t>
            </w:r>
          </w:p>
        </w:tc>
        <w:tc>
          <w:tcPr>
            <w:tcW w:w="1843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0:26,42</w:t>
            </w:r>
          </w:p>
        </w:tc>
      </w:tr>
      <w:tr w:rsidR="001A15F3" w:rsidRPr="00FB7C60" w:rsidTr="009A1C08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Cebula Kornelia</w:t>
            </w:r>
          </w:p>
        </w:tc>
        <w:tc>
          <w:tcPr>
            <w:tcW w:w="1843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0:26,88</w:t>
            </w:r>
          </w:p>
        </w:tc>
      </w:tr>
    </w:tbl>
    <w:p w:rsidR="001A15F3" w:rsidRPr="00FB7C60" w:rsidRDefault="001A15F3" w:rsidP="00C97B78">
      <w:pPr>
        <w:jc w:val="center"/>
        <w:rPr>
          <w:sz w:val="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Marchacz Lena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0:29,66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Borzęcka Bianka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0:30,60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Ochoda Oliwia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0:31,49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Woźniak Natalia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0:31,86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Orzeł Malwina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0:31,90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Dzięciołowska Julia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0:31,98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Wójcik Milena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0:32,08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Jawor Amelia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0:32,70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Ojrzanowska Aleksandra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0:33,36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Lizoń Zofia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0:33,48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Szafraniec Zofia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0:34,09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Potoczek Alicja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0:34,32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Sromek Anna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0:35,81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Kostrzewa Amelia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0:35,92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Szczecina Zofia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0:36,39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Gałysa Łucja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0:36,41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Wal Milena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0:37,36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Nakielska Gabriela 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0:38,14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Wróbel Oliwia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0:38,91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Cebula Sara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0:39,07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Siedlarz Emilia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0:40,08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Pasiut Alicja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0:44,13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Czamara Joanna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0:44,94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Siedlarz Hanna</w:t>
            </w:r>
          </w:p>
        </w:tc>
        <w:tc>
          <w:tcPr>
            <w:tcW w:w="1730" w:type="dxa"/>
          </w:tcPr>
          <w:p w:rsidR="001A15F3" w:rsidRPr="00FB7C60" w:rsidRDefault="001A15F3" w:rsidP="004C1CBC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0:46,71</w:t>
            </w:r>
          </w:p>
        </w:tc>
      </w:tr>
      <w:tr w:rsidR="001A15F3" w:rsidRPr="00FB7C60" w:rsidTr="00F044EC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Soboń Barbara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0:48,69</w:t>
            </w:r>
          </w:p>
        </w:tc>
      </w:tr>
    </w:tbl>
    <w:p w:rsidR="001A15F3" w:rsidRPr="00FB7C60" w:rsidRDefault="001A15F3" w:rsidP="00C97B78">
      <w:pPr>
        <w:jc w:val="center"/>
        <w:rPr>
          <w:sz w:val="10"/>
        </w:rPr>
      </w:pPr>
    </w:p>
    <w:p w:rsidR="001A15F3" w:rsidRPr="009A1C08" w:rsidRDefault="001A15F3" w:rsidP="008537A0">
      <w:pPr>
        <w:rPr>
          <w:sz w:val="2"/>
        </w:rPr>
      </w:pPr>
    </w:p>
    <w:p w:rsidR="001A15F3" w:rsidRPr="00FB7C60" w:rsidRDefault="001A15F3" w:rsidP="00C97B78">
      <w:pPr>
        <w:pStyle w:val="BodyTextIndent"/>
        <w:spacing w:line="312" w:lineRule="auto"/>
        <w:ind w:left="0"/>
        <w:jc w:val="center"/>
        <w:rPr>
          <w:b/>
          <w:bCs/>
          <w:sz w:val="22"/>
          <w:szCs w:val="24"/>
        </w:rPr>
      </w:pPr>
      <w:r w:rsidRPr="00FB7C60">
        <w:rPr>
          <w:b/>
          <w:bCs/>
          <w:sz w:val="22"/>
          <w:szCs w:val="24"/>
        </w:rPr>
        <w:t xml:space="preserve">Chłopcy rocznik 2016 – 2015              styl dowolny </w:t>
      </w:r>
      <w:smartTag w:uri="urn:schemas-microsoft-com:office:smarttags" w:element="metricconverter">
        <w:smartTagPr>
          <w:attr w:name="ProductID" w:val="25 m"/>
        </w:smartTagPr>
        <w:r w:rsidRPr="00FB7C60">
          <w:rPr>
            <w:b/>
            <w:bCs/>
            <w:sz w:val="22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707F26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07F26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Jojczyk Franciszek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0:22,93</w:t>
            </w:r>
          </w:p>
        </w:tc>
      </w:tr>
      <w:tr w:rsidR="001A15F3" w:rsidRPr="00FB7C60" w:rsidTr="00707F26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Gołąb Franciszek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0:25,83</w:t>
            </w:r>
          </w:p>
        </w:tc>
      </w:tr>
      <w:tr w:rsidR="001A15F3" w:rsidRPr="00FB7C60" w:rsidTr="00707F26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Żak Borys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0:29,36</w:t>
            </w:r>
          </w:p>
        </w:tc>
      </w:tr>
    </w:tbl>
    <w:p w:rsidR="001A15F3" w:rsidRPr="00FB7C60" w:rsidRDefault="001A15F3" w:rsidP="00C97B78">
      <w:pPr>
        <w:jc w:val="center"/>
        <w:rPr>
          <w:sz w:val="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Krzyżak Łukasz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0:30,82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Zagajski Wiktor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0:30,93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Boruch Aleksander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0:33,32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Pasoń Artur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0:33,74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Czapski Jeremi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0:33,84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Zygmunt Filip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0:33,92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Szkaradek Dominik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0:34,48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Michalik Antoni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0:34,92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Szczecina Szymon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0:35,51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Tokarczyk Adam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0:35,65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Garncarczyk Dominik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0:36,11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Siedlarz Igor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0:36,11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Goliński Marcel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0:37,52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Zawiślan Juliusz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0:37,73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Jaśiński Bartosz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0:39,59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Kijański Oliwier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0:39,62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Kośkiewicz Jan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0:41,13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Białoń Franciszek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0:47,27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Opiela Alan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0:49,12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Kurnyta Mikołaj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0:49,51</w:t>
            </w:r>
          </w:p>
        </w:tc>
      </w:tr>
      <w:tr w:rsidR="001A15F3" w:rsidRPr="00FB7C60" w:rsidTr="00DE4E65">
        <w:trPr>
          <w:jc w:val="center"/>
        </w:trPr>
        <w:tc>
          <w:tcPr>
            <w:tcW w:w="4095" w:type="dxa"/>
          </w:tcPr>
          <w:p w:rsidR="001A15F3" w:rsidRPr="00FB7C60" w:rsidRDefault="001A15F3" w:rsidP="00707F26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Pasoń Michał</w:t>
            </w:r>
          </w:p>
        </w:tc>
        <w:tc>
          <w:tcPr>
            <w:tcW w:w="1730" w:type="dxa"/>
          </w:tcPr>
          <w:p w:rsidR="001A15F3" w:rsidRPr="00FB7C60" w:rsidRDefault="001A15F3" w:rsidP="00707F26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0:58,29</w:t>
            </w:r>
          </w:p>
        </w:tc>
      </w:tr>
    </w:tbl>
    <w:p w:rsidR="001A15F3" w:rsidRPr="00FB7C60" w:rsidRDefault="001A15F3" w:rsidP="00C97B78">
      <w:pPr>
        <w:rPr>
          <w:sz w:val="12"/>
        </w:rPr>
      </w:pPr>
    </w:p>
    <w:p w:rsidR="001A15F3" w:rsidRPr="00FB7C60" w:rsidRDefault="001A15F3" w:rsidP="0000119A">
      <w:pPr>
        <w:spacing w:line="312" w:lineRule="auto"/>
        <w:jc w:val="center"/>
        <w:rPr>
          <w:b/>
          <w:bCs/>
          <w:sz w:val="22"/>
        </w:rPr>
      </w:pPr>
      <w:r w:rsidRPr="00FB7C60">
        <w:rPr>
          <w:b/>
          <w:bCs/>
          <w:sz w:val="22"/>
        </w:rPr>
        <w:t xml:space="preserve">Dziewczęta rocznik 2014 – 2013              styl dowolny </w:t>
      </w:r>
      <w:smartTag w:uri="urn:schemas-microsoft-com:office:smarttags" w:element="metricconverter">
        <w:smartTagPr>
          <w:attr w:name="ProductID" w:val="25 m"/>
        </w:smartTagPr>
        <w:r w:rsidRPr="00FB7C60">
          <w:rPr>
            <w:b/>
            <w:bCs/>
            <w:sz w:val="22"/>
          </w:rPr>
          <w:t>25 m</w:t>
        </w:r>
      </w:smartTag>
    </w:p>
    <w:p w:rsidR="001A15F3" w:rsidRPr="009A1C08" w:rsidRDefault="001A15F3" w:rsidP="0000119A">
      <w:pPr>
        <w:spacing w:line="312" w:lineRule="auto"/>
        <w:jc w:val="center"/>
        <w:rPr>
          <w:b/>
          <w:bCs/>
          <w:sz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A058DD">
        <w:trPr>
          <w:jc w:val="center"/>
        </w:trPr>
        <w:tc>
          <w:tcPr>
            <w:tcW w:w="4095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A058DD">
        <w:trPr>
          <w:jc w:val="center"/>
        </w:trPr>
        <w:tc>
          <w:tcPr>
            <w:tcW w:w="4095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Belica Amelia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0:19,93</w:t>
            </w:r>
          </w:p>
        </w:tc>
      </w:tr>
      <w:tr w:rsidR="001A15F3" w:rsidRPr="00FB7C60" w:rsidTr="00A058DD">
        <w:trPr>
          <w:jc w:val="center"/>
        </w:trPr>
        <w:tc>
          <w:tcPr>
            <w:tcW w:w="4095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Poręba Oliwia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0:22,20</w:t>
            </w:r>
          </w:p>
        </w:tc>
      </w:tr>
      <w:tr w:rsidR="001A15F3" w:rsidRPr="00FB7C60" w:rsidTr="00A058DD">
        <w:trPr>
          <w:jc w:val="center"/>
        </w:trPr>
        <w:tc>
          <w:tcPr>
            <w:tcW w:w="4095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Tylek Hanna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0:23,76</w:t>
            </w:r>
          </w:p>
        </w:tc>
      </w:tr>
    </w:tbl>
    <w:p w:rsidR="001A15F3" w:rsidRPr="00FB7C60" w:rsidRDefault="001A15F3" w:rsidP="0000119A">
      <w:pPr>
        <w:jc w:val="center"/>
        <w:rPr>
          <w:sz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6"/>
        <w:gridCol w:w="1730"/>
      </w:tblGrid>
      <w:tr w:rsidR="001A15F3" w:rsidRPr="00FB7C60" w:rsidTr="00AB25D9">
        <w:trPr>
          <w:trHeight w:val="442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Południak Pola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0:24,69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Kapun Milena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0:24,89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Garncarczyk Hanna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0:25,26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Kądziołka Kornelia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0:25,73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Bawełkiewicz Lena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0:26,34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Zyzak Patrycja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0:27,39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Pustułka Julia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0:27,43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Kucharska Weronika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0;27,56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Górowska Kaja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0:27,69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Klag Hanna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0:27,80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Zawada Wiktoria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0:29,17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Gałysa Justyna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0:30,19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Gołąb Hanna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0:30,30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Górowska Magdalena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0:31,36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Mróz Maja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0:31,82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Nieć Lilia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0:31,83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Zawada Lena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0:32,47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Kłusek Julia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0:33,59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Olszak Marta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0:37,45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Sromek Aleksandra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0:41,85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Karaś Julia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0:45,59</w:t>
            </w:r>
          </w:p>
        </w:tc>
      </w:tr>
      <w:tr w:rsidR="001A15F3" w:rsidRPr="00FB7C60" w:rsidTr="00AB25D9">
        <w:trPr>
          <w:trHeight w:val="458"/>
          <w:jc w:val="center"/>
        </w:trPr>
        <w:tc>
          <w:tcPr>
            <w:tcW w:w="4096" w:type="dxa"/>
          </w:tcPr>
          <w:p w:rsidR="001A15F3" w:rsidRPr="00FB7C60" w:rsidRDefault="001A15F3" w:rsidP="0000119A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Górowska Lena</w:t>
            </w:r>
          </w:p>
        </w:tc>
        <w:tc>
          <w:tcPr>
            <w:tcW w:w="1730" w:type="dxa"/>
          </w:tcPr>
          <w:p w:rsidR="001A15F3" w:rsidRPr="00FB7C60" w:rsidRDefault="001A15F3" w:rsidP="0000119A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0:35,89</w:t>
            </w:r>
          </w:p>
        </w:tc>
      </w:tr>
    </w:tbl>
    <w:p w:rsidR="001A15F3" w:rsidRPr="00FB7C60" w:rsidRDefault="001A15F3" w:rsidP="00C97B78">
      <w:pPr>
        <w:jc w:val="center"/>
        <w:rPr>
          <w:sz w:val="4"/>
        </w:rPr>
      </w:pPr>
    </w:p>
    <w:p w:rsidR="001A15F3" w:rsidRPr="00FB7C60" w:rsidRDefault="001A15F3" w:rsidP="0071557E">
      <w:pPr>
        <w:spacing w:line="312" w:lineRule="auto"/>
        <w:rPr>
          <w:b/>
          <w:bCs/>
          <w:sz w:val="22"/>
        </w:rPr>
      </w:pPr>
      <w:r w:rsidRPr="00FB7C60">
        <w:rPr>
          <w:sz w:val="22"/>
        </w:rPr>
        <w:t xml:space="preserve">                           </w:t>
      </w:r>
      <w:r w:rsidRPr="00FB7C60">
        <w:rPr>
          <w:b/>
          <w:bCs/>
          <w:sz w:val="22"/>
        </w:rPr>
        <w:t xml:space="preserve">Chłopcy rocznik 2014 – 2013              styl dowolny </w:t>
      </w:r>
      <w:smartTag w:uri="urn:schemas-microsoft-com:office:smarttags" w:element="metricconverter">
        <w:smartTagPr>
          <w:attr w:name="ProductID" w:val="25 m"/>
        </w:smartTagPr>
        <w:r w:rsidRPr="00FB7C60">
          <w:rPr>
            <w:b/>
            <w:bCs/>
            <w:sz w:val="22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A058DD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A058DD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Pociecha Oskar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0:17,86</w:t>
            </w:r>
          </w:p>
        </w:tc>
      </w:tr>
      <w:tr w:rsidR="001A15F3" w:rsidRPr="00FB7C60" w:rsidTr="00A058DD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Kalemba Szymon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0:19,92</w:t>
            </w:r>
          </w:p>
        </w:tc>
      </w:tr>
      <w:tr w:rsidR="001A15F3" w:rsidRPr="00FB7C60" w:rsidTr="00A058DD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Olszowski Jan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0:19,99</w:t>
            </w:r>
          </w:p>
        </w:tc>
      </w:tr>
    </w:tbl>
    <w:p w:rsidR="001A15F3" w:rsidRPr="00FB7C60" w:rsidRDefault="001A15F3" w:rsidP="0071557E">
      <w:pPr>
        <w:jc w:val="center"/>
        <w:rPr>
          <w:sz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Kalita Miłosz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0:20,04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Pabis Paweł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0:20,25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Kolos Dala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0:21,92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42E6C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Bogdan Kacper Słaby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0:22,24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Gądek Maciej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0:22,73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Rzepka Radosław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0:24,64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Molek Kacper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0:26,48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Kotas Bartosz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0:26,56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Gałysa Antoni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0:26,76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Nieć Oliwier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0:27,08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Tomecki Szymon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0:27,25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Hojnor Oskar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0:27,28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Pogwizd Adrian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0:27,41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Pawłowski Tomasz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0:27,42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Leśniak Dawid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0:27,86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Molek Oliwier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0:28,04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Garwol Leon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0:28,20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Skałka Dawid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0:28,64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Lorek Kamil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0,28,88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Mucha Konrad 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0:29,34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Wastag Miłosz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0:29,68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Mucha Kacper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0:29,77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Biel Filip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0:29,53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Bąk Mateusz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0:30,44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Krzyżak Krzysztof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0:30,64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Milan Bartosz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0:31,30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Groń Mateusz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0:31,82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Ogorzałek Karol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0:31,83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Gonciarz Adam 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0:34,78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Kuc Adam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0:45,64</w:t>
            </w:r>
          </w:p>
        </w:tc>
      </w:tr>
      <w:tr w:rsidR="001A15F3" w:rsidRPr="00FB7C60" w:rsidTr="00742E6C">
        <w:trPr>
          <w:jc w:val="center"/>
        </w:trPr>
        <w:tc>
          <w:tcPr>
            <w:tcW w:w="4095" w:type="dxa"/>
          </w:tcPr>
          <w:p w:rsidR="001A15F3" w:rsidRPr="00FB7C60" w:rsidRDefault="001A15F3" w:rsidP="0071557E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Wójtowicz Michał</w:t>
            </w:r>
          </w:p>
        </w:tc>
        <w:tc>
          <w:tcPr>
            <w:tcW w:w="1730" w:type="dxa"/>
          </w:tcPr>
          <w:p w:rsidR="001A15F3" w:rsidRPr="00FB7C60" w:rsidRDefault="001A15F3" w:rsidP="0071557E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0:47,76</w:t>
            </w:r>
          </w:p>
        </w:tc>
      </w:tr>
    </w:tbl>
    <w:p w:rsidR="001A15F3" w:rsidRPr="00FB7C60" w:rsidRDefault="001A15F3" w:rsidP="008537A0">
      <w:pPr>
        <w:rPr>
          <w:sz w:val="8"/>
        </w:rPr>
      </w:pPr>
    </w:p>
    <w:p w:rsidR="001A15F3" w:rsidRPr="00FB7C60" w:rsidRDefault="001A15F3" w:rsidP="00385B77">
      <w:pPr>
        <w:spacing w:line="312" w:lineRule="auto"/>
        <w:jc w:val="center"/>
        <w:rPr>
          <w:b/>
          <w:bCs/>
          <w:sz w:val="22"/>
        </w:rPr>
      </w:pPr>
      <w:r w:rsidRPr="00FB7C60">
        <w:rPr>
          <w:b/>
          <w:bCs/>
          <w:sz w:val="22"/>
        </w:rPr>
        <w:t xml:space="preserve">Dziewczęta rocznik 2012 – 2011             styl dowolny </w:t>
      </w:r>
      <w:smartTag w:uri="urn:schemas-microsoft-com:office:smarttags" w:element="metricconverter">
        <w:smartTagPr>
          <w:attr w:name="ProductID" w:val="50 m"/>
        </w:smartTagPr>
        <w:r w:rsidRPr="00FB7C60">
          <w:rPr>
            <w:b/>
            <w:bCs/>
            <w:sz w:val="22"/>
          </w:rPr>
          <w:t>50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Dzięgiel Ornella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0:36:57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Świątek Julia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0:39:84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III miejsce: Jaworek Karolina 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0:39:92</w:t>
            </w:r>
          </w:p>
        </w:tc>
      </w:tr>
    </w:tbl>
    <w:p w:rsidR="001A15F3" w:rsidRPr="00FB7C60" w:rsidRDefault="001A15F3" w:rsidP="00385B77">
      <w:pPr>
        <w:jc w:val="center"/>
        <w:rPr>
          <w:sz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3"/>
        <w:gridCol w:w="1746"/>
      </w:tblGrid>
      <w:tr w:rsidR="001A15F3" w:rsidRPr="00FB7C60" w:rsidTr="007D72FE">
        <w:trPr>
          <w:trHeight w:val="373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Zyzak Wiktoria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0:42:49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Orzeł Lena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0:42:61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Aleksander Julia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0:43:30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Gołąb Ola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0:43:51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Dyrek Weronika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0:47:37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Kapłon Eliza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0:47:49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Kociołek Karolina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0:49:44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Turska Zuzanna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0:50:06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Kania Maja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0:50:51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Gołąb Nadia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0:50:99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Głuc Gabriela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0:51:13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Kucharska Maja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0:51:45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Rydzyk Małgorzata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0:51:53</w:t>
            </w:r>
          </w:p>
        </w:tc>
      </w:tr>
      <w:tr w:rsidR="001A15F3" w:rsidRPr="00FB7C60" w:rsidTr="007D72FE">
        <w:trPr>
          <w:trHeight w:val="568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Laciuga Nadia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0:51:59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Piechowicz Nadia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0:51:64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Chramęga Martyna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0:53.86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Bodziony Maja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0:53:94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Pasiut Maria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1:04:10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Kuc Oliwia 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1:12:28</w:t>
            </w:r>
          </w:p>
        </w:tc>
      </w:tr>
      <w:tr w:rsidR="001A15F3" w:rsidRPr="00FB7C60" w:rsidTr="007D72FE">
        <w:trPr>
          <w:trHeight w:val="492"/>
          <w:jc w:val="center"/>
        </w:trPr>
        <w:tc>
          <w:tcPr>
            <w:tcW w:w="4133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Margraf Emilia</w:t>
            </w:r>
          </w:p>
        </w:tc>
        <w:tc>
          <w:tcPr>
            <w:tcW w:w="1746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1:14:36</w:t>
            </w:r>
          </w:p>
        </w:tc>
      </w:tr>
    </w:tbl>
    <w:p w:rsidR="001A15F3" w:rsidRPr="00FB7C60" w:rsidRDefault="001A15F3" w:rsidP="00385B77">
      <w:pPr>
        <w:jc w:val="center"/>
        <w:rPr>
          <w:sz w:val="14"/>
        </w:rPr>
      </w:pPr>
    </w:p>
    <w:p w:rsidR="001A15F3" w:rsidRPr="00FB7C60" w:rsidRDefault="001A15F3" w:rsidP="00385B77">
      <w:pPr>
        <w:spacing w:line="312" w:lineRule="auto"/>
        <w:jc w:val="center"/>
        <w:rPr>
          <w:b/>
          <w:bCs/>
          <w:sz w:val="22"/>
        </w:rPr>
      </w:pPr>
      <w:r w:rsidRPr="00FB7C60">
        <w:rPr>
          <w:b/>
          <w:bCs/>
          <w:sz w:val="22"/>
        </w:rPr>
        <w:t xml:space="preserve">Chłopcy rocznik 2012 – 2011             styl dowolny </w:t>
      </w:r>
      <w:smartTag w:uri="urn:schemas-microsoft-com:office:smarttags" w:element="metricconverter">
        <w:smartTagPr>
          <w:attr w:name="ProductID" w:val="50 m"/>
        </w:smartTagPr>
        <w:r w:rsidRPr="00FB7C60">
          <w:rPr>
            <w:b/>
            <w:bCs/>
            <w:sz w:val="22"/>
          </w:rPr>
          <w:t>50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I miejsce: Matląg Mateusz 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0:38:49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II miejsce: Sarota Gabriel 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0:40:30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Ladenberger Paweł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0:43:15</w:t>
            </w:r>
          </w:p>
        </w:tc>
      </w:tr>
    </w:tbl>
    <w:p w:rsidR="001A15F3" w:rsidRPr="00FB7C60" w:rsidRDefault="001A15F3" w:rsidP="00385B77">
      <w:pPr>
        <w:jc w:val="center"/>
        <w:rPr>
          <w:sz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85"/>
        <w:gridCol w:w="1725"/>
      </w:tblGrid>
      <w:tr w:rsidR="001A15F3" w:rsidRPr="00FB7C60" w:rsidTr="007D72FE">
        <w:trPr>
          <w:trHeight w:val="169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D72FE">
        <w:trPr>
          <w:trHeight w:val="169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Magiera Nikodem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0:40:72</w:t>
            </w:r>
          </w:p>
        </w:tc>
      </w:tr>
      <w:tr w:rsidR="001A15F3" w:rsidRPr="00FB7C60" w:rsidTr="007D72FE">
        <w:trPr>
          <w:trHeight w:val="169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Tomasz Jakub 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0:41:80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Żak Tomasz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0:42:76</w:t>
            </w:r>
          </w:p>
        </w:tc>
      </w:tr>
      <w:tr w:rsidR="001A15F3" w:rsidRPr="00FB7C60" w:rsidTr="007D72FE">
        <w:trPr>
          <w:trHeight w:val="491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Bobrowski Eryk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0:42:97</w:t>
            </w:r>
          </w:p>
        </w:tc>
      </w:tr>
      <w:tr w:rsidR="001A15F3" w:rsidRPr="00FB7C60" w:rsidTr="007D72FE">
        <w:trPr>
          <w:trHeight w:val="491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Bobrowski Adrian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0:43:15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Fałowski Mikołaj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0:44:32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Obrzut Jakub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0:45:10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Boguszewski Jan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0:45:14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Gondek Filip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0:46:08</w:t>
            </w:r>
          </w:p>
        </w:tc>
      </w:tr>
      <w:tr w:rsidR="001A15F3" w:rsidRPr="00FB7C60" w:rsidTr="007D72FE">
        <w:trPr>
          <w:trHeight w:val="491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Kostrzewa Maksymilian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0:46:38</w:t>
            </w:r>
          </w:p>
        </w:tc>
      </w:tr>
      <w:tr w:rsidR="001A15F3" w:rsidRPr="00FB7C60" w:rsidTr="007D72FE">
        <w:trPr>
          <w:trHeight w:val="491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Świder Karol 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0:46:63</w:t>
            </w:r>
          </w:p>
        </w:tc>
      </w:tr>
      <w:tr w:rsidR="001A15F3" w:rsidRPr="00FB7C60" w:rsidTr="007D72FE">
        <w:trPr>
          <w:trHeight w:val="491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Zawiślan Adam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0:47:96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Marcinkiewicz Jan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0:48:18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Polakiewicz Bartłomiej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0:49:05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Jeż Szymon 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0:49:27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Marcisz Wojciech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0:51:85</w:t>
            </w:r>
          </w:p>
        </w:tc>
      </w:tr>
      <w:tr w:rsidR="001A15F3" w:rsidRPr="00FB7C60" w:rsidTr="007D72FE">
        <w:trPr>
          <w:trHeight w:val="491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Baran Bartosz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0:51:93</w:t>
            </w:r>
          </w:p>
        </w:tc>
      </w:tr>
      <w:tr w:rsidR="001A15F3" w:rsidRPr="00FB7C60" w:rsidTr="007D72FE">
        <w:trPr>
          <w:trHeight w:val="491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Leszko Łukasz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0:53:97</w:t>
            </w:r>
          </w:p>
        </w:tc>
      </w:tr>
      <w:tr w:rsidR="001A15F3" w:rsidRPr="00FB7C60" w:rsidTr="007D72FE">
        <w:trPr>
          <w:trHeight w:val="491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Tokarz Patryk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0:54:15</w:t>
            </w:r>
          </w:p>
        </w:tc>
      </w:tr>
      <w:tr w:rsidR="001A15F3" w:rsidRPr="00FB7C60" w:rsidTr="007D72FE">
        <w:trPr>
          <w:trHeight w:val="473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Drogoś Adam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0:55:15</w:t>
            </w:r>
          </w:p>
        </w:tc>
      </w:tr>
      <w:tr w:rsidR="001A15F3" w:rsidRPr="00FB7C60" w:rsidTr="007D72FE">
        <w:trPr>
          <w:trHeight w:val="408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Butenko Kirill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0:55:52</w:t>
            </w:r>
          </w:p>
        </w:tc>
      </w:tr>
      <w:tr w:rsidR="001A15F3" w:rsidRPr="00FB7C60" w:rsidTr="007D72FE">
        <w:trPr>
          <w:trHeight w:val="456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Pietrzak Bartłomiej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0:58:41</w:t>
            </w:r>
          </w:p>
        </w:tc>
      </w:tr>
      <w:tr w:rsidR="001A15F3" w:rsidRPr="00FB7C60" w:rsidTr="007D72FE">
        <w:trPr>
          <w:trHeight w:val="465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Broton Maciej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0:58:59</w:t>
            </w:r>
          </w:p>
        </w:tc>
      </w:tr>
      <w:tr w:rsidR="001A15F3" w:rsidRPr="00FB7C60" w:rsidTr="007D72FE">
        <w:trPr>
          <w:trHeight w:val="390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Korona Alan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0:58:68</w:t>
            </w:r>
          </w:p>
        </w:tc>
      </w:tr>
      <w:tr w:rsidR="001A15F3" w:rsidRPr="00FB7C60" w:rsidTr="007D72FE">
        <w:trPr>
          <w:trHeight w:val="399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Rymarczyk Mateusz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0:59:34</w:t>
            </w:r>
          </w:p>
        </w:tc>
      </w:tr>
      <w:tr w:rsidR="001A15F3" w:rsidRPr="00FB7C60" w:rsidTr="007D72FE">
        <w:trPr>
          <w:trHeight w:val="435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Jankowski Michał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1:01:69</w:t>
            </w:r>
          </w:p>
        </w:tc>
      </w:tr>
      <w:tr w:rsidR="001A15F3" w:rsidRPr="00FB7C60" w:rsidTr="007D72FE">
        <w:trPr>
          <w:trHeight w:val="351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Poręba Michał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1:01:88</w:t>
            </w:r>
          </w:p>
        </w:tc>
      </w:tr>
      <w:tr w:rsidR="001A15F3" w:rsidRPr="00FB7C60" w:rsidTr="007D72FE">
        <w:trPr>
          <w:trHeight w:val="390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Plakhuta Danil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1:04:07</w:t>
            </w:r>
          </w:p>
        </w:tc>
      </w:tr>
      <w:tr w:rsidR="001A15F3" w:rsidRPr="00FB7C60" w:rsidTr="007D72FE">
        <w:trPr>
          <w:trHeight w:val="360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Wojnar Kacper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1:05:73</w:t>
            </w:r>
          </w:p>
        </w:tc>
      </w:tr>
      <w:tr w:rsidR="001A15F3" w:rsidRPr="00FB7C60" w:rsidTr="007D72FE">
        <w:trPr>
          <w:trHeight w:val="360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Sadowski Krystian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1:06:03</w:t>
            </w:r>
          </w:p>
        </w:tc>
      </w:tr>
      <w:tr w:rsidR="001A15F3" w:rsidRPr="00FB7C60" w:rsidTr="007D72FE">
        <w:trPr>
          <w:trHeight w:val="375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Jurczak Mikołaj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1:07:21</w:t>
            </w:r>
          </w:p>
        </w:tc>
      </w:tr>
      <w:tr w:rsidR="001A15F3" w:rsidRPr="00FB7C60" w:rsidTr="007D72FE">
        <w:trPr>
          <w:trHeight w:val="375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Jurczak Filip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1:07:56</w:t>
            </w:r>
          </w:p>
        </w:tc>
      </w:tr>
      <w:tr w:rsidR="001A15F3" w:rsidRPr="00FB7C60" w:rsidTr="007D72FE">
        <w:trPr>
          <w:trHeight w:val="390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Ogorzałek Hubert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1:10:74</w:t>
            </w:r>
          </w:p>
        </w:tc>
      </w:tr>
      <w:tr w:rsidR="001A15F3" w:rsidRPr="00FB7C60" w:rsidTr="007D72FE">
        <w:trPr>
          <w:trHeight w:val="495"/>
          <w:jc w:val="center"/>
        </w:trPr>
        <w:tc>
          <w:tcPr>
            <w:tcW w:w="408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Hamiga Kacper</w:t>
            </w:r>
          </w:p>
        </w:tc>
        <w:tc>
          <w:tcPr>
            <w:tcW w:w="172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1:14:85</w:t>
            </w:r>
          </w:p>
        </w:tc>
      </w:tr>
    </w:tbl>
    <w:p w:rsidR="001A15F3" w:rsidRPr="00FB7C60" w:rsidRDefault="001A15F3" w:rsidP="00A71993">
      <w:pPr>
        <w:rPr>
          <w:sz w:val="14"/>
        </w:rPr>
      </w:pPr>
    </w:p>
    <w:p w:rsidR="001A15F3" w:rsidRPr="00FB7C60" w:rsidRDefault="001A15F3" w:rsidP="00385B77">
      <w:pPr>
        <w:spacing w:line="312" w:lineRule="auto"/>
        <w:jc w:val="center"/>
        <w:rPr>
          <w:b/>
          <w:bCs/>
          <w:sz w:val="22"/>
        </w:rPr>
      </w:pPr>
      <w:r w:rsidRPr="00FB7C60">
        <w:rPr>
          <w:b/>
          <w:bCs/>
          <w:sz w:val="22"/>
        </w:rPr>
        <w:t xml:space="preserve">Dziewczęta rocznik 2010 – 2009              styl dowolny </w:t>
      </w:r>
      <w:smartTag w:uri="urn:schemas-microsoft-com:office:smarttags" w:element="metricconverter">
        <w:smartTagPr>
          <w:attr w:name="ProductID" w:val="50 m"/>
        </w:smartTagPr>
        <w:r w:rsidRPr="00FB7C60">
          <w:rPr>
            <w:b/>
            <w:bCs/>
            <w:sz w:val="22"/>
          </w:rPr>
          <w:t>50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Jojczyk Gabriela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0:35:42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 Garścia Lena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 xml:space="preserve">       0:35:50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Polakiewicz Magdalena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0:40:43</w:t>
            </w:r>
          </w:p>
        </w:tc>
      </w:tr>
    </w:tbl>
    <w:p w:rsidR="001A15F3" w:rsidRPr="00FB7C60" w:rsidRDefault="001A15F3" w:rsidP="00385B77">
      <w:pPr>
        <w:jc w:val="center"/>
        <w:rPr>
          <w:sz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Szabla Laura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0:47:09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Kostrzewa Julia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0:48:80</w:t>
            </w:r>
          </w:p>
        </w:tc>
      </w:tr>
    </w:tbl>
    <w:p w:rsidR="001A15F3" w:rsidRPr="00FB7C60" w:rsidRDefault="001A15F3" w:rsidP="00385B77">
      <w:pPr>
        <w:jc w:val="center"/>
        <w:rPr>
          <w:sz w:val="14"/>
        </w:rPr>
      </w:pPr>
    </w:p>
    <w:p w:rsidR="001A15F3" w:rsidRPr="00FB7C60" w:rsidRDefault="001A15F3" w:rsidP="00385B77">
      <w:pPr>
        <w:spacing w:line="312" w:lineRule="auto"/>
        <w:jc w:val="center"/>
        <w:rPr>
          <w:b/>
          <w:bCs/>
          <w:sz w:val="22"/>
        </w:rPr>
      </w:pPr>
      <w:r w:rsidRPr="00FB7C60">
        <w:rPr>
          <w:b/>
          <w:bCs/>
          <w:sz w:val="22"/>
        </w:rPr>
        <w:t xml:space="preserve">Chłopcy rocznik 2010 – 2009              styl dowolny </w:t>
      </w:r>
      <w:smartTag w:uri="urn:schemas-microsoft-com:office:smarttags" w:element="metricconverter">
        <w:smartTagPr>
          <w:attr w:name="ProductID" w:val="50 m"/>
        </w:smartTagPr>
        <w:r w:rsidRPr="00FB7C60">
          <w:rPr>
            <w:b/>
            <w:bCs/>
            <w:sz w:val="22"/>
          </w:rPr>
          <w:t>50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 miejsce: Kleszyk Dawid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0:30:31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 miejsce: Pogwizd Artur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0:32:99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III miejsce: Golonka Olaf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0:33:78</w:t>
            </w:r>
          </w:p>
        </w:tc>
      </w:tr>
    </w:tbl>
    <w:p w:rsidR="001A15F3" w:rsidRPr="00FB7C60" w:rsidRDefault="001A15F3" w:rsidP="00385B77">
      <w:pPr>
        <w:jc w:val="center"/>
        <w:rPr>
          <w:sz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FB7C60">
              <w:rPr>
                <w:b/>
                <w:i/>
                <w:sz w:val="22"/>
              </w:rPr>
              <w:t>Czas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Nosal Tomasz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0:33:90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Gromulski Grzegorz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0:35:67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Potoczek Dawid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0:37:97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Jurkowski Tomasz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0:39:04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Kapułka Wojciech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0:39:54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Machowski Michał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0:42:45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Żmigrodzki Dominik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0:43:02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Fałowski Jakub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0:43:05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Krupa Karol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0:44:03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Poparda Dawid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0:44:61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Sarota Maksymilian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0:46:55</w:t>
            </w:r>
          </w:p>
        </w:tc>
      </w:tr>
      <w:tr w:rsidR="001A15F3" w:rsidRPr="00FB7C60" w:rsidTr="007D72FE">
        <w:trPr>
          <w:jc w:val="center"/>
        </w:trPr>
        <w:tc>
          <w:tcPr>
            <w:tcW w:w="4095" w:type="dxa"/>
          </w:tcPr>
          <w:p w:rsidR="001A15F3" w:rsidRPr="00FB7C60" w:rsidRDefault="001A15F3" w:rsidP="00385B77">
            <w:pPr>
              <w:spacing w:line="360" w:lineRule="auto"/>
              <w:rPr>
                <w:sz w:val="22"/>
              </w:rPr>
            </w:pPr>
            <w:r w:rsidRPr="00FB7C60">
              <w:rPr>
                <w:sz w:val="22"/>
              </w:rPr>
              <w:t>Androsovych Tymofii</w:t>
            </w:r>
          </w:p>
        </w:tc>
        <w:tc>
          <w:tcPr>
            <w:tcW w:w="1730" w:type="dxa"/>
          </w:tcPr>
          <w:p w:rsidR="001A15F3" w:rsidRPr="00FB7C60" w:rsidRDefault="001A15F3" w:rsidP="00385B77">
            <w:pPr>
              <w:spacing w:line="360" w:lineRule="auto"/>
              <w:jc w:val="center"/>
              <w:rPr>
                <w:sz w:val="22"/>
              </w:rPr>
            </w:pPr>
            <w:r w:rsidRPr="00FB7C60">
              <w:rPr>
                <w:sz w:val="22"/>
              </w:rPr>
              <w:t>0:46:60</w:t>
            </w:r>
          </w:p>
        </w:tc>
      </w:tr>
    </w:tbl>
    <w:p w:rsidR="001A15F3" w:rsidRPr="00FB7C60" w:rsidRDefault="001A15F3" w:rsidP="00385B77">
      <w:pPr>
        <w:spacing w:line="312" w:lineRule="auto"/>
        <w:jc w:val="center"/>
        <w:rPr>
          <w:b/>
          <w:bCs/>
          <w:sz w:val="22"/>
        </w:rPr>
      </w:pPr>
    </w:p>
    <w:p w:rsidR="001A15F3" w:rsidRPr="00FB7C60" w:rsidRDefault="001A15F3" w:rsidP="00F905E5">
      <w:pPr>
        <w:spacing w:line="312" w:lineRule="auto"/>
        <w:jc w:val="center"/>
        <w:rPr>
          <w:b/>
          <w:bCs/>
          <w:sz w:val="22"/>
        </w:rPr>
      </w:pPr>
    </w:p>
    <w:p w:rsidR="001A15F3" w:rsidRPr="00FB7C60" w:rsidRDefault="001A15F3" w:rsidP="00F905E5">
      <w:pPr>
        <w:spacing w:line="312" w:lineRule="auto"/>
        <w:jc w:val="center"/>
        <w:rPr>
          <w:b/>
          <w:bCs/>
          <w:sz w:val="22"/>
        </w:rPr>
      </w:pPr>
    </w:p>
    <w:p w:rsidR="001A15F3" w:rsidRPr="00FB7C60" w:rsidRDefault="001A15F3" w:rsidP="00F905E5">
      <w:pPr>
        <w:spacing w:line="312" w:lineRule="auto"/>
        <w:jc w:val="center"/>
        <w:rPr>
          <w:b/>
          <w:bCs/>
          <w:sz w:val="22"/>
        </w:rPr>
      </w:pPr>
    </w:p>
    <w:p w:rsidR="001A15F3" w:rsidRPr="00FB7C60" w:rsidRDefault="001A15F3" w:rsidP="00F905E5">
      <w:pPr>
        <w:spacing w:line="312" w:lineRule="auto"/>
        <w:jc w:val="center"/>
        <w:rPr>
          <w:b/>
          <w:bCs/>
          <w:sz w:val="22"/>
        </w:rPr>
      </w:pPr>
    </w:p>
    <w:p w:rsidR="001A15F3" w:rsidRPr="00FB7C60" w:rsidRDefault="001A15F3" w:rsidP="00F905E5">
      <w:pPr>
        <w:spacing w:line="312" w:lineRule="auto"/>
        <w:jc w:val="center"/>
        <w:rPr>
          <w:b/>
          <w:bCs/>
          <w:sz w:val="22"/>
        </w:rPr>
      </w:pPr>
    </w:p>
    <w:sectPr w:rsidR="001A15F3" w:rsidRPr="00FB7C60" w:rsidSect="00FB7C60">
      <w:pgSz w:w="11906" w:h="16838"/>
      <w:pgMar w:top="540" w:right="1418" w:bottom="54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74F3"/>
    <w:rsid w:val="0000119A"/>
    <w:rsid w:val="000A330E"/>
    <w:rsid w:val="000D5F28"/>
    <w:rsid w:val="00185477"/>
    <w:rsid w:val="001A15F3"/>
    <w:rsid w:val="001C447C"/>
    <w:rsid w:val="0024417D"/>
    <w:rsid w:val="0025124D"/>
    <w:rsid w:val="00254F3B"/>
    <w:rsid w:val="0028132F"/>
    <w:rsid w:val="002A75CD"/>
    <w:rsid w:val="002D4F22"/>
    <w:rsid w:val="002E65F6"/>
    <w:rsid w:val="002F6C7D"/>
    <w:rsid w:val="00315363"/>
    <w:rsid w:val="00315EC8"/>
    <w:rsid w:val="00316F9F"/>
    <w:rsid w:val="00342B61"/>
    <w:rsid w:val="00370A4E"/>
    <w:rsid w:val="00385B77"/>
    <w:rsid w:val="00385ED2"/>
    <w:rsid w:val="003F5826"/>
    <w:rsid w:val="0042403B"/>
    <w:rsid w:val="0048104C"/>
    <w:rsid w:val="004A0D0B"/>
    <w:rsid w:val="004C1CBC"/>
    <w:rsid w:val="004D44D4"/>
    <w:rsid w:val="00515F27"/>
    <w:rsid w:val="00520E53"/>
    <w:rsid w:val="0053073D"/>
    <w:rsid w:val="005474F3"/>
    <w:rsid w:val="0058212A"/>
    <w:rsid w:val="005C7956"/>
    <w:rsid w:val="006249C5"/>
    <w:rsid w:val="00651618"/>
    <w:rsid w:val="006C2F66"/>
    <w:rsid w:val="006C6C5C"/>
    <w:rsid w:val="00702F1B"/>
    <w:rsid w:val="00707F26"/>
    <w:rsid w:val="0071557E"/>
    <w:rsid w:val="007358BF"/>
    <w:rsid w:val="00742E6C"/>
    <w:rsid w:val="00766DDD"/>
    <w:rsid w:val="0078695D"/>
    <w:rsid w:val="007C18BE"/>
    <w:rsid w:val="007D72FE"/>
    <w:rsid w:val="008076D4"/>
    <w:rsid w:val="008537A0"/>
    <w:rsid w:val="00853D0A"/>
    <w:rsid w:val="008643E1"/>
    <w:rsid w:val="008A439E"/>
    <w:rsid w:val="008A7E25"/>
    <w:rsid w:val="008C6887"/>
    <w:rsid w:val="009A1C08"/>
    <w:rsid w:val="009E1C5E"/>
    <w:rsid w:val="00A00B8F"/>
    <w:rsid w:val="00A058DD"/>
    <w:rsid w:val="00A45AE7"/>
    <w:rsid w:val="00A71993"/>
    <w:rsid w:val="00A71D33"/>
    <w:rsid w:val="00A745CD"/>
    <w:rsid w:val="00AB25D9"/>
    <w:rsid w:val="00B72501"/>
    <w:rsid w:val="00BD05C3"/>
    <w:rsid w:val="00C97B78"/>
    <w:rsid w:val="00CA48AE"/>
    <w:rsid w:val="00CC2D56"/>
    <w:rsid w:val="00D8706E"/>
    <w:rsid w:val="00D87B3D"/>
    <w:rsid w:val="00DA31FE"/>
    <w:rsid w:val="00DE4E65"/>
    <w:rsid w:val="00E44F0E"/>
    <w:rsid w:val="00E92B7A"/>
    <w:rsid w:val="00EC7687"/>
    <w:rsid w:val="00F02023"/>
    <w:rsid w:val="00F044EC"/>
    <w:rsid w:val="00F17DDC"/>
    <w:rsid w:val="00F26210"/>
    <w:rsid w:val="00F75A26"/>
    <w:rsid w:val="00F876D8"/>
    <w:rsid w:val="00F905E5"/>
    <w:rsid w:val="00FB7C60"/>
    <w:rsid w:val="00FE3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4F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74F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C97B78"/>
    <w:pPr>
      <w:ind w:left="-426"/>
    </w:pPr>
    <w:rPr>
      <w:rFonts w:eastAsia="Calibri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97B78"/>
    <w:rPr>
      <w:rFonts w:ascii="Times New Roman" w:hAnsi="Times New Roman"/>
      <w:sz w:val="20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AB25D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25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B25D9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B2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B25D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AB25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25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7</Pages>
  <Words>979</Words>
  <Characters>5876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 Mikołajkowe Pływanie w Gminie Chełmiec</dc:title>
  <dc:subject/>
  <dc:creator>szkoła</dc:creator>
  <cp:keywords/>
  <dc:description/>
  <cp:lastModifiedBy>user</cp:lastModifiedBy>
  <cp:revision>5</cp:revision>
  <dcterms:created xsi:type="dcterms:W3CDTF">2023-12-08T17:29:00Z</dcterms:created>
  <dcterms:modified xsi:type="dcterms:W3CDTF">2023-12-08T17:41:00Z</dcterms:modified>
</cp:coreProperties>
</file>